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extAlignment w:val="center"/>
        <w:rPr>
          <w:rFonts w:hint="eastAsia" w:ascii="黑体" w:hAnsi="宋体" w:eastAsia="黑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/>
          <w:color w:val="000000"/>
          <w:kern w:val="0"/>
          <w:sz w:val="32"/>
          <w:szCs w:val="32"/>
        </w:rPr>
        <w:t>附件</w:t>
      </w:r>
    </w:p>
    <w:p>
      <w:pPr>
        <w:widowControl/>
        <w:jc w:val="center"/>
        <w:textAlignment w:val="center"/>
        <w:rPr>
          <w:rFonts w:hint="eastAsia" w:ascii="黑体" w:hAnsi="宋体" w:eastAsia="黑体"/>
          <w:color w:val="000000"/>
          <w:kern w:val="0"/>
          <w:sz w:val="48"/>
          <w:szCs w:val="48"/>
        </w:rPr>
      </w:pPr>
      <w:r>
        <w:rPr>
          <w:rFonts w:hint="eastAsia" w:ascii="黑体" w:hAnsi="宋体" w:eastAsia="黑体"/>
          <w:color w:val="000000"/>
          <w:kern w:val="0"/>
          <w:sz w:val="48"/>
          <w:szCs w:val="48"/>
        </w:rPr>
        <w:t>2018年全区性社会组织参与扶贫工作信息统计表</w:t>
      </w:r>
    </w:p>
    <w:p>
      <w:pPr>
        <w:widowControl/>
        <w:ind w:firstLine="960" w:firstLineChars="400"/>
        <w:jc w:val="left"/>
        <w:textAlignment w:val="center"/>
        <w:rPr>
          <w:rFonts w:hint="eastAsia"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p>
      <w:pPr>
        <w:widowControl/>
        <w:ind w:firstLine="960" w:firstLineChars="400"/>
        <w:jc w:val="left"/>
        <w:textAlignment w:val="center"/>
        <w:rPr>
          <w:rFonts w:hint="eastAsia"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社会组织名称（盖章）：                                                                 填表时间：</w:t>
      </w:r>
    </w:p>
    <w:tbl>
      <w:tblPr>
        <w:tblStyle w:val="3"/>
        <w:tblW w:w="14009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3"/>
        <w:gridCol w:w="2482"/>
        <w:gridCol w:w="2564"/>
        <w:gridCol w:w="2255"/>
        <w:gridCol w:w="1469"/>
        <w:gridCol w:w="2238"/>
        <w:gridCol w:w="1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2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社会组织名称</w:t>
            </w:r>
          </w:p>
        </w:tc>
        <w:tc>
          <w:tcPr>
            <w:tcW w:w="2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当年扶贫投入资金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2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项目受益涉及贫困人口（人）</w:t>
            </w: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widowControl/>
        <w:ind w:firstLine="480" w:firstLineChars="200"/>
        <w:jc w:val="left"/>
        <w:textAlignment w:val="center"/>
        <w:rPr>
          <w:rFonts w:hint="eastAsia" w:ascii="宋体" w:hAnsi="宋体"/>
          <w:color w:val="000000"/>
          <w:kern w:val="0"/>
          <w:sz w:val="24"/>
          <w:szCs w:val="24"/>
        </w:rPr>
      </w:pPr>
    </w:p>
    <w:p>
      <w:pPr>
        <w:widowControl/>
        <w:ind w:firstLine="480" w:firstLineChars="200"/>
        <w:jc w:val="left"/>
        <w:textAlignment w:val="center"/>
        <w:rPr>
          <w:rFonts w:hint="eastAsia"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填表说明：1.“扶贫投入资金”是指由社会组织自身投入的资金，如有社团引导其会员参与脱贫投入的资金，可在备注中注明；2.“当年投入”是指自2018年1月1日起，截至填表时间期间共投入的资金数量，对以往投入的资金等如需说明，可在备注中注明；3.本表格只统计已经开展扶贫工作的社会组织，对未开展或计划开展尚未投入的社会组织，不纳入本表统计范围。</w:t>
      </w:r>
    </w:p>
    <w:p>
      <w:pPr>
        <w:autoSpaceDE w:val="0"/>
        <w:spacing w:line="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autoSpaceDE w:val="0"/>
        <w:spacing w:line="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autoSpaceDE w:val="0"/>
        <w:spacing w:line="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autoSpaceDE w:val="0"/>
        <w:spacing w:line="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autoSpaceDE w:val="0"/>
        <w:spacing w:line="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autoSpaceDE w:val="0"/>
        <w:spacing w:line="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autoSpaceDE w:val="0"/>
        <w:spacing w:line="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autoSpaceDE w:val="0"/>
        <w:spacing w:line="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autoSpaceDE w:val="0"/>
        <w:spacing w:line="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autoSpaceDE w:val="0"/>
        <w:spacing w:line="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autoSpaceDE w:val="0"/>
        <w:spacing w:line="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autoSpaceDE w:val="0"/>
        <w:spacing w:line="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autoSpaceDE w:val="0"/>
        <w:spacing w:line="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autoSpaceDE w:val="0"/>
        <w:spacing w:line="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autoSpaceDE w:val="0"/>
        <w:spacing w:line="20" w:lineRule="exact"/>
      </w:pPr>
      <w:r>
        <w:rPr>
          <w:rFonts w:hint="eastAsia" w:ascii="仿宋_GB2312" w:eastAsia="仿宋_GB2312"/>
          <w:sz w:val="32"/>
          <w:szCs w:val="32"/>
        </w:rPr>
        <w:t xml:space="preserve"> </w:t>
      </w:r>
      <w:bookmarkStart w:id="0" w:name="_GoBack"/>
      <w:bookmarkEnd w:id="0"/>
    </w:p>
    <w:sectPr>
      <w:pgSz w:w="16838" w:h="11906" w:orient="landscape"/>
      <w:pgMar w:top="2098" w:right="1474" w:bottom="1984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B861B9"/>
    <w:rsid w:val="2EB861B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2018-08-27T01:30:00Z</dcterms:created>
  <dc:creator>HP</dc:creator>
  <cp:lastModifiedBy>HP</cp:lastModifiedBy>
  <dcterms:modified xsi:type="dcterms:W3CDTF">2018-08-27T01:30:37Z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